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0172E5" w:rsidRPr="00637200" w14:paraId="76A04600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11F4C7C3" w14:textId="77777777" w:rsidR="000172E5" w:rsidRPr="00637200" w:rsidRDefault="00F70F89" w:rsidP="00637200">
            <w:pPr>
              <w:pStyle w:val="Heading1"/>
              <w:outlineLvl w:val="0"/>
            </w:pPr>
            <w:r>
              <w:t>Contestant Information</w:t>
            </w:r>
          </w:p>
        </w:tc>
      </w:tr>
      <w:tr w:rsidR="000172E5" w:rsidRPr="00846B76" w14:paraId="3CBBBFBE" w14:textId="77777777" w:rsidTr="006145D8">
        <w:sdt>
          <w:sdtPr>
            <w:id w:val="1621259925"/>
            <w:placeholder>
              <w:docPart w:val="734A9016608747348EF46EC5066EB6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DAA56BF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ACEDB32" w14:textId="77777777" w:rsidR="000172E5" w:rsidRPr="00846B76" w:rsidRDefault="000172E5" w:rsidP="00311D4F"/>
        </w:tc>
      </w:tr>
      <w:tr w:rsidR="000172E5" w:rsidRPr="00846B76" w14:paraId="03F05C60" w14:textId="77777777" w:rsidTr="006145D8">
        <w:sdt>
          <w:sdtPr>
            <w:id w:val="-1470592894"/>
            <w:placeholder>
              <w:docPart w:val="EDB9F4886AC744FF943FDF945F0079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09B7A6CE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86EAF3" w14:textId="77777777" w:rsidR="000172E5" w:rsidRPr="00846B76" w:rsidRDefault="000172E5" w:rsidP="00311D4F"/>
        </w:tc>
      </w:tr>
      <w:tr w:rsidR="000172E5" w:rsidRPr="00846B76" w14:paraId="3B5285FE" w14:textId="77777777" w:rsidTr="006145D8">
        <w:tc>
          <w:tcPr>
            <w:tcW w:w="1334" w:type="pct"/>
            <w:vAlign w:val="bottom"/>
          </w:tcPr>
          <w:p w14:paraId="37147829" w14:textId="77777777" w:rsidR="000172E5" w:rsidRPr="00637200" w:rsidRDefault="00F70F89" w:rsidP="00637200">
            <w:pPr>
              <w:pStyle w:val="NormalIndent"/>
            </w:pPr>
            <w:r>
              <w:t>Phone #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5299F5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26E91669" w14:textId="77777777" w:rsidR="000172E5" w:rsidRDefault="00F70F89" w:rsidP="00311D4F">
            <w:r>
              <w:t xml:space="preserve">            Age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0D7BC8" w14:textId="77777777" w:rsidR="000172E5" w:rsidRPr="00846B76" w:rsidRDefault="000172E5" w:rsidP="00311D4F"/>
        </w:tc>
      </w:tr>
      <w:tr w:rsidR="00F70F89" w:rsidRPr="00846B76" w14:paraId="6984C73F" w14:textId="77777777" w:rsidTr="006145D8">
        <w:tc>
          <w:tcPr>
            <w:tcW w:w="1334" w:type="pct"/>
            <w:vAlign w:val="bottom"/>
          </w:tcPr>
          <w:p w14:paraId="67EB2F0C" w14:textId="4E53F92C" w:rsidR="00F70F89" w:rsidRPr="00637200" w:rsidRDefault="002C5292" w:rsidP="00F70F89">
            <w:pPr>
              <w:pStyle w:val="NormalIndent"/>
            </w:pPr>
            <w:r>
              <w:t>Address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478CE07" w14:textId="77777777" w:rsidR="00F70F89" w:rsidRPr="00846B76" w:rsidRDefault="00F70F89" w:rsidP="00F70F89"/>
        </w:tc>
      </w:tr>
      <w:tr w:rsidR="00595F41" w:rsidRPr="00846B76" w14:paraId="697E5FEC" w14:textId="77777777" w:rsidTr="006145D8">
        <w:tc>
          <w:tcPr>
            <w:tcW w:w="1334" w:type="pct"/>
            <w:vAlign w:val="bottom"/>
          </w:tcPr>
          <w:p w14:paraId="006EAC36" w14:textId="068AFEBB" w:rsidR="00595F41" w:rsidRDefault="00595F41" w:rsidP="00F70F89">
            <w:pPr>
              <w:pStyle w:val="NormalIndent"/>
            </w:pP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0D15388" w14:textId="77777777" w:rsidR="00595F41" w:rsidRPr="00846B76" w:rsidRDefault="00595F41" w:rsidP="00F70F89"/>
        </w:tc>
      </w:tr>
      <w:tr w:rsidR="00595F41" w:rsidRPr="00846B76" w14:paraId="69881333" w14:textId="77777777" w:rsidTr="006145D8">
        <w:tc>
          <w:tcPr>
            <w:tcW w:w="1334" w:type="pct"/>
            <w:vAlign w:val="bottom"/>
          </w:tcPr>
          <w:p w14:paraId="72AB9440" w14:textId="7D98B42E" w:rsidR="00595F41" w:rsidRDefault="002C5292" w:rsidP="00F70F89">
            <w:pPr>
              <w:pStyle w:val="NormalIndent"/>
            </w:pPr>
            <w:r>
              <w:t>Email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B633F81" w14:textId="77777777" w:rsidR="00595F41" w:rsidRPr="00846B76" w:rsidRDefault="00595F41" w:rsidP="00F70F89"/>
        </w:tc>
      </w:tr>
      <w:tr w:rsidR="00F70F89" w:rsidRPr="00846B76" w14:paraId="53F0E6EA" w14:textId="77777777" w:rsidTr="006145D8">
        <w:tc>
          <w:tcPr>
            <w:tcW w:w="1334" w:type="pct"/>
            <w:vAlign w:val="bottom"/>
          </w:tcPr>
          <w:p w14:paraId="25DC9A86" w14:textId="77777777" w:rsidR="00F70F89" w:rsidRPr="00637200" w:rsidRDefault="00F70F89" w:rsidP="00F70F89">
            <w:pPr>
              <w:pStyle w:val="NormalIndent"/>
            </w:pPr>
            <w:r>
              <w:t>Lego Creation Title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B20C9F8" w14:textId="77777777" w:rsidR="00F70F89" w:rsidRPr="00846B76" w:rsidRDefault="00F70F89" w:rsidP="00F70F89"/>
        </w:tc>
      </w:tr>
      <w:tr w:rsidR="00F70F89" w:rsidRPr="00846B76" w14:paraId="0083E437" w14:textId="77777777" w:rsidTr="006145D8">
        <w:tc>
          <w:tcPr>
            <w:tcW w:w="1334" w:type="pct"/>
            <w:vAlign w:val="bottom"/>
          </w:tcPr>
          <w:p w14:paraId="5BD78535" w14:textId="77777777" w:rsidR="00F70F89" w:rsidRDefault="00F70F89" w:rsidP="00F70F89">
            <w:pPr>
              <w:pStyle w:val="NormalIndent"/>
            </w:pPr>
            <w:r>
              <w:t>Description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61E392A" w14:textId="77777777" w:rsidR="00F70F89" w:rsidRPr="00846B76" w:rsidRDefault="00F70F89" w:rsidP="00F70F89"/>
        </w:tc>
      </w:tr>
      <w:tr w:rsidR="00F70F89" w:rsidRPr="00846B76" w14:paraId="638A30B5" w14:textId="77777777" w:rsidTr="006145D8">
        <w:tc>
          <w:tcPr>
            <w:tcW w:w="1334" w:type="pct"/>
            <w:vAlign w:val="bottom"/>
          </w:tcPr>
          <w:p w14:paraId="5ED6D171" w14:textId="77777777" w:rsidR="00F70F89" w:rsidRDefault="00F70F89" w:rsidP="00F70F89">
            <w:pPr>
              <w:pStyle w:val="NormalIndent"/>
            </w:pP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22DD67B" w14:textId="77777777" w:rsidR="00F70F89" w:rsidRPr="00846B76" w:rsidRDefault="00F70F89" w:rsidP="00F70F89"/>
        </w:tc>
      </w:tr>
      <w:tr w:rsidR="00F70F89" w:rsidRPr="00846B76" w14:paraId="62CB4228" w14:textId="77777777" w:rsidTr="006145D8">
        <w:tc>
          <w:tcPr>
            <w:tcW w:w="1334" w:type="pct"/>
            <w:vAlign w:val="bottom"/>
          </w:tcPr>
          <w:p w14:paraId="477B6BB1" w14:textId="77777777" w:rsidR="00F70F89" w:rsidRDefault="00F70F89" w:rsidP="00F70F89">
            <w:pPr>
              <w:pStyle w:val="NormalIndent"/>
            </w:pP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4DF3A44" w14:textId="77777777" w:rsidR="00F70F89" w:rsidRPr="00846B76" w:rsidRDefault="00F70F89" w:rsidP="00F70F89"/>
        </w:tc>
      </w:tr>
      <w:tr w:rsidR="00F70F89" w:rsidRPr="00846B76" w14:paraId="74A7A81A" w14:textId="77777777" w:rsidTr="006145D8">
        <w:tc>
          <w:tcPr>
            <w:tcW w:w="1334" w:type="pct"/>
            <w:vAlign w:val="bottom"/>
          </w:tcPr>
          <w:p w14:paraId="2AB5D13F" w14:textId="77777777" w:rsidR="00F70F89" w:rsidRDefault="00F70F89" w:rsidP="00F70F89">
            <w:pPr>
              <w:pStyle w:val="NormalIndent"/>
              <w:ind w:left="0"/>
            </w:pP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C293A20" w14:textId="77777777" w:rsidR="00F70F89" w:rsidRPr="00846B76" w:rsidRDefault="00F70F89" w:rsidP="00F70F89"/>
        </w:tc>
      </w:tr>
      <w:tr w:rsidR="00F70F89" w:rsidRPr="00846B76" w14:paraId="265CA8CC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EE8DC6A" w14:textId="77777777" w:rsidR="00F70F89" w:rsidRPr="00846B76" w:rsidRDefault="00F70F89" w:rsidP="00F70F8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BC46F3A" w14:textId="77777777" w:rsidR="000172E5" w:rsidRPr="00F70F89" w:rsidRDefault="00F70F89" w:rsidP="00F70F89">
      <w:pPr>
        <w:jc w:val="center"/>
        <w:rPr>
          <w:sz w:val="32"/>
        </w:rPr>
      </w:pPr>
      <w:r w:rsidRPr="00F70F89">
        <w:rPr>
          <w:sz w:val="32"/>
        </w:rPr>
        <w:t>Please email entry form and a photo or video of your Lego Creation to Leslie Richards, Recreation Program Supervisor, at Leslie.Richards@YAKIMAWA.GOV.</w:t>
      </w:r>
    </w:p>
    <w:sectPr w:rsidR="000172E5" w:rsidRPr="00F70F89" w:rsidSect="006145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D6D382" w14:textId="77777777" w:rsidR="00F70F89" w:rsidRDefault="00F70F89" w:rsidP="000172E5">
      <w:pPr>
        <w:spacing w:after="0" w:line="240" w:lineRule="auto"/>
      </w:pPr>
      <w:r>
        <w:separator/>
      </w:r>
    </w:p>
  </w:endnote>
  <w:endnote w:type="continuationSeparator" w:id="0">
    <w:p w14:paraId="205009DE" w14:textId="77777777" w:rsidR="00F70F89" w:rsidRDefault="00F70F8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DE6AE2-58C1-4CAB-8CD9-325E0047C487}"/>
    <w:embedBold r:id="rId2" w:fontKey="{B514DA24-807C-4CD1-9C83-6AD8A4C180E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5645B9A-CE6A-412A-B82E-03E198ACE6FD}"/>
    <w:embedBold r:id="rId4" w:fontKey="{1C6CC932-38AD-4AE0-8416-CB960A746797}"/>
    <w:embedItalic r:id="rId5" w:fontKey="{B99686BD-428B-4B67-8980-4C8393630AD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DA555FB-B3F5-4D16-9D2D-5633B6D2FD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106B195-7E74-48E8-9B73-7855E647D8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A63DC" w14:textId="77777777" w:rsidR="00467DC5" w:rsidRDefault="00467D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47F9B6C5" w14:textId="77777777" w:rsidTr="00637200">
      <w:tc>
        <w:tcPr>
          <w:tcW w:w="4675" w:type="dxa"/>
          <w:vAlign w:val="center"/>
        </w:tcPr>
        <w:p w14:paraId="569C4D30" w14:textId="77777777" w:rsidR="00311D4F" w:rsidRPr="00311D4F" w:rsidRDefault="00F70F89" w:rsidP="00637200">
          <w:pPr>
            <w:pStyle w:val="Footer"/>
          </w:pPr>
          <w:r>
            <w:t xml:space="preserve">For more information, call (509)575-6166 or email Leslie Richards at </w:t>
          </w:r>
          <w:hyperlink r:id="rId1" w:history="1">
            <w:r w:rsidRPr="00631301">
              <w:rPr>
                <w:rStyle w:val="Hyperlink"/>
              </w:rPr>
              <w:t>Leslie.Richards@YAKIMAWA.GOV</w:t>
            </w:r>
          </w:hyperlink>
          <w:r>
            <w:t xml:space="preserve"> </w:t>
          </w:r>
        </w:p>
      </w:tc>
      <w:tc>
        <w:tcPr>
          <w:tcW w:w="4675" w:type="dxa"/>
          <w:vAlign w:val="center"/>
        </w:tcPr>
        <w:p w14:paraId="454A21A6" w14:textId="77777777" w:rsidR="00311D4F" w:rsidRPr="00311D4F" w:rsidRDefault="00311D4F" w:rsidP="00637200">
          <w:pPr>
            <w:pStyle w:val="Footer"/>
            <w:jc w:val="right"/>
          </w:pPr>
        </w:p>
      </w:tc>
    </w:tr>
  </w:tbl>
  <w:p w14:paraId="51E578C2" w14:textId="77777777" w:rsidR="006145D8" w:rsidRDefault="006145D8" w:rsidP="006372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DF49D8" w14:textId="77777777" w:rsidR="00467DC5" w:rsidRDefault="00467D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E2C794" w14:textId="77777777" w:rsidR="00F70F89" w:rsidRDefault="00F70F89" w:rsidP="000172E5">
      <w:pPr>
        <w:spacing w:after="0" w:line="240" w:lineRule="auto"/>
      </w:pPr>
      <w:r>
        <w:separator/>
      </w:r>
    </w:p>
  </w:footnote>
  <w:footnote w:type="continuationSeparator" w:id="0">
    <w:p w14:paraId="7442E89A" w14:textId="77777777" w:rsidR="00F70F89" w:rsidRDefault="00F70F8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5075F" w14:textId="77777777" w:rsidR="00467DC5" w:rsidRDefault="00467D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106"/>
      <w:gridCol w:w="7254"/>
    </w:tblGrid>
    <w:tr w:rsidR="00B337A2" w:rsidRPr="00637200" w14:paraId="11006E0F" w14:textId="77777777" w:rsidTr="00384B05">
      <w:trPr>
        <w:trHeight w:val="990"/>
      </w:trPr>
      <w:tc>
        <w:tcPr>
          <w:tcW w:w="1350" w:type="dxa"/>
          <w:vAlign w:val="center"/>
        </w:tcPr>
        <w:p w14:paraId="7AFF5B8F" w14:textId="77777777" w:rsidR="00B337A2" w:rsidRPr="00637200" w:rsidRDefault="00F70F89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29DE8223" wp14:editId="58333FAC">
                <wp:extent cx="1194023" cy="440599"/>
                <wp:effectExtent l="0" t="0" r="635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Harman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2383" cy="4510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411E83D9" wp14:editId="4AB4F7EB">
                <wp:extent cx="1171575" cy="600075"/>
                <wp:effectExtent l="0" t="0" r="9525" b="9525"/>
                <wp:docPr id="1" name="Picture 1" descr="YakimaParks-300x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akimaParks-300x1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1687FED" w14:textId="77777777" w:rsidR="00B337A2" w:rsidRPr="00637200" w:rsidRDefault="00F70F89" w:rsidP="00F70F89">
          <w:pPr>
            <w:pStyle w:val="Header"/>
            <w:jc w:val="center"/>
          </w:pPr>
          <w:r w:rsidRPr="00F70F89">
            <w:rPr>
              <w:sz w:val="48"/>
            </w:rPr>
            <w:t>2020 Pirate Island Virtual Lego Tournament Entry Form</w:t>
          </w:r>
        </w:p>
      </w:tc>
      <w:bookmarkStart w:id="0" w:name="_GoBack"/>
      <w:bookmarkEnd w:id="0"/>
    </w:tr>
  </w:tbl>
  <w:p w14:paraId="588AE973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6A916" w14:textId="77777777" w:rsidR="00467DC5" w:rsidRDefault="00467D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F89"/>
    <w:rsid w:val="000172E5"/>
    <w:rsid w:val="00052382"/>
    <w:rsid w:val="0006568A"/>
    <w:rsid w:val="00076F0F"/>
    <w:rsid w:val="00084253"/>
    <w:rsid w:val="000D1F49"/>
    <w:rsid w:val="001727CA"/>
    <w:rsid w:val="001800AB"/>
    <w:rsid w:val="002C5292"/>
    <w:rsid w:val="002C56E6"/>
    <w:rsid w:val="00311D4F"/>
    <w:rsid w:val="00332EB3"/>
    <w:rsid w:val="0034390E"/>
    <w:rsid w:val="00344849"/>
    <w:rsid w:val="00361E11"/>
    <w:rsid w:val="003769BA"/>
    <w:rsid w:val="003F0847"/>
    <w:rsid w:val="0040090B"/>
    <w:rsid w:val="0046302A"/>
    <w:rsid w:val="00467DC5"/>
    <w:rsid w:val="00487D2D"/>
    <w:rsid w:val="004D5D62"/>
    <w:rsid w:val="005112D0"/>
    <w:rsid w:val="00577E06"/>
    <w:rsid w:val="00583334"/>
    <w:rsid w:val="00595F41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A6AA0"/>
    <w:rsid w:val="00EB3B58"/>
    <w:rsid w:val="00EC7359"/>
    <w:rsid w:val="00EE3054"/>
    <w:rsid w:val="00F00606"/>
    <w:rsid w:val="00F01256"/>
    <w:rsid w:val="00F70F8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DD5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F70F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eslie.Richards@YAKIMAWA.GOV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jpg@01D66417.1AC3E70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ichard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34A9016608747348EF46EC5066EB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DCD68-479D-4C1E-9A2A-8F6B6FD51E59}"/>
      </w:docPartPr>
      <w:docPartBody>
        <w:p w:rsidR="00000000" w:rsidRDefault="00E77C32">
          <w:pPr>
            <w:pStyle w:val="734A9016608747348EF46EC5066EB6EA"/>
          </w:pPr>
          <w:r w:rsidRPr="006145D8">
            <w:t>First Name</w:t>
          </w:r>
        </w:p>
      </w:docPartBody>
    </w:docPart>
    <w:docPart>
      <w:docPartPr>
        <w:name w:val="EDB9F4886AC744FF943FDF945F007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6DB53-B319-4918-9160-DC87495802FB}"/>
      </w:docPartPr>
      <w:docPartBody>
        <w:p w:rsidR="00000000" w:rsidRDefault="00E77C32">
          <w:pPr>
            <w:pStyle w:val="EDB9F4886AC744FF943FDF945F00793E"/>
          </w:pPr>
          <w:r w:rsidRPr="006145D8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C32"/>
    <w:rsid w:val="00E7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189CFBF0584141B2AA15A5987C169DBA">
    <w:name w:val="189CFBF0584141B2AA15A5987C169DBA"/>
  </w:style>
  <w:style w:type="paragraph" w:customStyle="1" w:styleId="734A9016608747348EF46EC5066EB6EA">
    <w:name w:val="734A9016608747348EF46EC5066EB6EA"/>
  </w:style>
  <w:style w:type="paragraph" w:customStyle="1" w:styleId="EDB9F4886AC744FF943FDF945F00793E">
    <w:name w:val="EDB9F4886AC744FF943FDF945F00793E"/>
  </w:style>
  <w:style w:type="paragraph" w:customStyle="1" w:styleId="EE2F018B2F694205A40AE7D7263AA504">
    <w:name w:val="EE2F018B2F694205A40AE7D7263AA504"/>
  </w:style>
  <w:style w:type="paragraph" w:customStyle="1" w:styleId="C7655848932945F588B01656BE8EB4E0">
    <w:name w:val="C7655848932945F588B01656BE8EB4E0"/>
  </w:style>
  <w:style w:type="paragraph" w:customStyle="1" w:styleId="BD2AD7323323489EB05C9E1849280BE7">
    <w:name w:val="BD2AD7323323489EB05C9E1849280BE7"/>
  </w:style>
  <w:style w:type="paragraph" w:customStyle="1" w:styleId="07F331CA62AC4CF188F286908BD4CE63">
    <w:name w:val="07F331CA62AC4CF188F286908BD4CE63"/>
  </w:style>
  <w:style w:type="paragraph" w:customStyle="1" w:styleId="24DB25FAFD5D4784819FEE60AFA70EA4">
    <w:name w:val="24DB25FAFD5D4784819FEE60AFA70EA4"/>
  </w:style>
  <w:style w:type="paragraph" w:customStyle="1" w:styleId="CE9BFAFF62E048F38350A9986E7E8B00">
    <w:name w:val="CE9BFAFF62E048F38350A9986E7E8B00"/>
  </w:style>
  <w:style w:type="paragraph" w:customStyle="1" w:styleId="F967D0CC14B14861B46D8D8F110CA399">
    <w:name w:val="F967D0CC14B14861B46D8D8F110CA399"/>
  </w:style>
  <w:style w:type="paragraph" w:customStyle="1" w:styleId="C98ACA396F074F24870B40083C3F9907">
    <w:name w:val="C98ACA396F074F24870B40083C3F9907"/>
  </w:style>
  <w:style w:type="paragraph" w:customStyle="1" w:styleId="E40E945678F34BF59CA9A9E78F67F5BA">
    <w:name w:val="E40E945678F34BF59CA9A9E78F67F5BA"/>
  </w:style>
  <w:style w:type="paragraph" w:customStyle="1" w:styleId="3F74135830E543B98387F45BF4B497DF">
    <w:name w:val="3F74135830E543B98387F45BF4B497DF"/>
  </w:style>
  <w:style w:type="paragraph" w:customStyle="1" w:styleId="0E2FDC58F9074D309338B4AE3D052D50">
    <w:name w:val="0E2FDC58F9074D309338B4AE3D052D50"/>
    <w:rsid w:val="00E77C32"/>
  </w:style>
  <w:style w:type="paragraph" w:customStyle="1" w:styleId="DC7871E2004D4B8AA8AC85E374F094B1">
    <w:name w:val="DC7871E2004D4B8AA8AC85E374F094B1"/>
    <w:rsid w:val="00E77C32"/>
  </w:style>
  <w:style w:type="paragraph" w:customStyle="1" w:styleId="02B7CDD756B84227B541AF5EF54D8AB8">
    <w:name w:val="02B7CDD756B84227B541AF5EF54D8AB8"/>
    <w:rsid w:val="00E77C32"/>
  </w:style>
  <w:style w:type="paragraph" w:customStyle="1" w:styleId="5D1D207985CF439F8FBA71769A79F70E">
    <w:name w:val="5D1D207985CF439F8FBA71769A79F70E"/>
    <w:rsid w:val="00E77C32"/>
  </w:style>
  <w:style w:type="paragraph" w:customStyle="1" w:styleId="3BDF0E14A6944F0B9C6834D9647433E4">
    <w:name w:val="3BDF0E14A6944F0B9C6834D9647433E4"/>
    <w:rsid w:val="00E77C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71af3243-3dd4-4a8d-8c0d-dd76da1f02a5"/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16c05727-aa75-4e4a-9b5f-8a80a1165891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2020-07-27T22:44:00Z</dcterms:created>
  <dcterms:modified xsi:type="dcterms:W3CDTF">2020-07-28T00:13:00Z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